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557" w:rsidRPr="00066F24" w:rsidRDefault="00AA0557" w:rsidP="00D06AEA">
      <w:pPr>
        <w:shd w:val="clear" w:color="auto" w:fill="FFFFFF"/>
        <w:adjustRightInd/>
        <w:snapToGrid/>
        <w:spacing w:after="0" w:line="360" w:lineRule="atLeast"/>
        <w:jc w:val="center"/>
        <w:outlineLvl w:val="0"/>
        <w:rPr>
          <w:rFonts w:ascii="黑体" w:eastAsia="黑体" w:hAnsi="黑体" w:cs="宋体"/>
          <w:bCs/>
          <w:kern w:val="36"/>
          <w:sz w:val="44"/>
          <w:szCs w:val="44"/>
        </w:rPr>
      </w:pPr>
    </w:p>
    <w:p w:rsidR="00AA0557" w:rsidRDefault="00AA0557" w:rsidP="00425044">
      <w:pPr>
        <w:shd w:val="clear" w:color="auto" w:fill="FFFFFF"/>
        <w:adjustRightInd/>
        <w:snapToGrid/>
        <w:spacing w:after="0" w:line="360" w:lineRule="atLeast"/>
        <w:jc w:val="center"/>
        <w:outlineLvl w:val="0"/>
        <w:rPr>
          <w:rFonts w:ascii="方正小标宋简体" w:eastAsia="方正小标宋简体" w:hAnsi="微软雅黑" w:cs="宋体"/>
          <w:bCs/>
          <w:kern w:val="36"/>
          <w:sz w:val="44"/>
          <w:szCs w:val="44"/>
        </w:rPr>
      </w:pPr>
      <w:r w:rsidRPr="00425044">
        <w:rPr>
          <w:rFonts w:ascii="方正小标宋简体" w:eastAsia="方正小标宋简体" w:hAnsi="微软雅黑" w:cs="宋体" w:hint="eastAsia"/>
          <w:bCs/>
          <w:kern w:val="36"/>
          <w:sz w:val="44"/>
          <w:szCs w:val="44"/>
        </w:rPr>
        <w:t>一图了解《中国共产党问责条例》修订的</w:t>
      </w:r>
    </w:p>
    <w:p w:rsidR="00AA0557" w:rsidRPr="00593DCB" w:rsidRDefault="00AA0557" w:rsidP="00593DCB">
      <w:pPr>
        <w:shd w:val="clear" w:color="auto" w:fill="FFFFFF"/>
        <w:adjustRightInd/>
        <w:snapToGrid/>
        <w:spacing w:after="0" w:line="360" w:lineRule="atLeast"/>
        <w:jc w:val="center"/>
        <w:outlineLvl w:val="0"/>
        <w:rPr>
          <w:rFonts w:ascii="方正小标宋简体" w:eastAsia="方正小标宋简体" w:hAnsi="微软雅黑" w:cs="宋体"/>
          <w:bCs/>
          <w:kern w:val="36"/>
          <w:sz w:val="44"/>
          <w:szCs w:val="44"/>
        </w:rPr>
      </w:pPr>
      <w:r w:rsidRPr="00425044">
        <w:rPr>
          <w:rFonts w:ascii="方正小标宋简体" w:eastAsia="方正小标宋简体" w:hAnsi="微软雅黑" w:cs="宋体" w:hint="eastAsia"/>
          <w:bCs/>
          <w:kern w:val="36"/>
          <w:sz w:val="44"/>
          <w:szCs w:val="44"/>
        </w:rPr>
        <w:t>主要内容</w:t>
      </w:r>
    </w:p>
    <w:p w:rsidR="00AA0557" w:rsidRPr="00593DCB" w:rsidRDefault="00AA0557" w:rsidP="00593DC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95.75pt;height:300.75pt;visibility:visible">
            <v:imagedata r:id="rId6" o:title=""/>
          </v:shape>
        </w:pict>
      </w:r>
    </w:p>
    <w:p w:rsidR="00AA0557" w:rsidRPr="00593DCB" w:rsidRDefault="00AA0557" w:rsidP="00593DC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3" o:spid="_x0000_i1026" type="#_x0000_t75" style="width:492pt;height:647.25pt;visibility:visible">
            <v:imagedata r:id="rId7" o:title=""/>
          </v:shape>
        </w:pict>
      </w:r>
    </w:p>
    <w:p w:rsidR="00AA0557" w:rsidRPr="00FA762B" w:rsidRDefault="00AA0557" w:rsidP="00FA762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12" o:spid="_x0000_i1027" type="#_x0000_t75" style="width:511.5pt;height:633.75pt;visibility:visible">
            <v:imagedata r:id="rId8" o:title=""/>
          </v:shape>
        </w:pict>
      </w:r>
    </w:p>
    <w:p w:rsidR="00AA0557" w:rsidRPr="00593DCB" w:rsidRDefault="00AA0557" w:rsidP="00593DC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AA0557" w:rsidRPr="00FA762B" w:rsidRDefault="00AA0557" w:rsidP="00FA762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14" o:spid="_x0000_i1028" type="#_x0000_t75" style="width:509.25pt;height:651pt;visibility:visible">
            <v:imagedata r:id="rId9" o:title=""/>
          </v:shape>
        </w:pict>
      </w:r>
    </w:p>
    <w:p w:rsidR="00AA0557" w:rsidRPr="00FA762B" w:rsidRDefault="00AA0557" w:rsidP="00FA762B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16" o:spid="_x0000_i1029" type="#_x0000_t75" style="width:512.25pt;height:654.75pt;visibility:visible">
            <v:imagedata r:id="rId10" o:title=""/>
          </v:shape>
        </w:pict>
      </w:r>
    </w:p>
    <w:p w:rsidR="00AA0557" w:rsidRPr="00D42CF3" w:rsidRDefault="00AA0557" w:rsidP="00D42CF3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20" o:spid="_x0000_i1030" type="#_x0000_t75" style="width:497.25pt;height:661.5pt;visibility:visible">
            <v:imagedata r:id="rId11" o:title=""/>
          </v:shape>
        </w:pict>
      </w:r>
    </w:p>
    <w:p w:rsidR="00AA0557" w:rsidRPr="00D42CF3" w:rsidRDefault="00AA0557" w:rsidP="00D42CF3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32" o:spid="_x0000_i1031" type="#_x0000_t75" style="width:513pt;height:645.75pt;visibility:visible">
            <v:imagedata r:id="rId12" o:title=""/>
          </v:shape>
        </w:pict>
      </w:r>
    </w:p>
    <w:p w:rsidR="00AA0557" w:rsidRDefault="00AA0557" w:rsidP="00D42CF3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34" o:spid="_x0000_i1032" type="#_x0000_t75" style="width:510pt;height:638.25pt;visibility:visible">
            <v:imagedata r:id="rId13" o:title=""/>
          </v:shape>
        </w:pict>
      </w:r>
    </w:p>
    <w:p w:rsidR="00AA0557" w:rsidRDefault="00AA0557" w:rsidP="00D42CF3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AA0557" w:rsidRPr="00D42CF3" w:rsidRDefault="00AA0557" w:rsidP="00D42CF3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36" o:spid="_x0000_i1033" type="#_x0000_t75" style="width:512.25pt;height:634.5pt;visibility:visible">
            <v:imagedata r:id="rId14" o:title=""/>
          </v:shape>
        </w:pict>
      </w:r>
    </w:p>
    <w:p w:rsidR="00AA0557" w:rsidRDefault="00AA0557" w:rsidP="00D42CF3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AA0557" w:rsidRPr="00245FC6" w:rsidRDefault="00AA0557" w:rsidP="00245FC6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38" o:spid="_x0000_i1034" type="#_x0000_t75" style="width:511.5pt;height:621pt;visibility:visible">
            <v:imagedata r:id="rId15" o:title=""/>
          </v:shape>
        </w:pict>
      </w:r>
    </w:p>
    <w:p w:rsidR="00AA0557" w:rsidRDefault="00AA0557" w:rsidP="00D42CF3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AA0557" w:rsidRDefault="00AA0557" w:rsidP="00D42CF3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                                                                              </w:t>
      </w:r>
    </w:p>
    <w:p w:rsidR="00AA0557" w:rsidRPr="00245FC6" w:rsidRDefault="00AA0557" w:rsidP="00245FC6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40" o:spid="_x0000_i1035" type="#_x0000_t75" style="width:508.5pt;height:658.5pt;visibility:visible">
            <v:imagedata r:id="rId16" o:title=""/>
          </v:shape>
        </w:pict>
      </w:r>
    </w:p>
    <w:p w:rsidR="00AA0557" w:rsidRPr="00245FC6" w:rsidRDefault="00AA0557" w:rsidP="00245FC6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47" o:spid="_x0000_i1036" type="#_x0000_t75" style="width:513pt;height:647.25pt;visibility:visible">
            <v:imagedata r:id="rId17" o:title=""/>
          </v:shape>
        </w:pict>
      </w:r>
    </w:p>
    <w:p w:rsidR="00AA0557" w:rsidRPr="001B064E" w:rsidRDefault="00AA0557" w:rsidP="001B064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49" o:spid="_x0000_i1037" type="#_x0000_t75" style="width:505.5pt;height:633.75pt;visibility:visible">
            <v:imagedata r:id="rId18" o:title=""/>
          </v:shape>
        </w:pict>
      </w:r>
    </w:p>
    <w:p w:rsidR="00AA0557" w:rsidRDefault="00AA0557" w:rsidP="001B064E">
      <w:pPr>
        <w:rPr>
          <w:rFonts w:ascii="仿宋" w:eastAsia="仿宋" w:hAnsi="仿宋"/>
          <w:sz w:val="32"/>
          <w:szCs w:val="32"/>
        </w:rPr>
      </w:pPr>
    </w:p>
    <w:p w:rsidR="00AA0557" w:rsidRPr="001B064E" w:rsidRDefault="00AA0557" w:rsidP="001B064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51" o:spid="_x0000_i1038" type="#_x0000_t75" style="width:507.75pt;height:645pt;visibility:visible">
            <v:imagedata r:id="rId19" o:title=""/>
          </v:shape>
        </w:pict>
      </w:r>
    </w:p>
    <w:p w:rsidR="00AA0557" w:rsidRPr="001B064E" w:rsidRDefault="00AA0557" w:rsidP="001B064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53" o:spid="_x0000_i1039" type="#_x0000_t75" style="width:513pt;height:624pt;visibility:visible">
            <v:imagedata r:id="rId20" o:title=""/>
          </v:shape>
        </w:pict>
      </w:r>
    </w:p>
    <w:p w:rsidR="00AA0557" w:rsidRDefault="00AA0557" w:rsidP="001B064E">
      <w:pPr>
        <w:rPr>
          <w:rFonts w:ascii="仿宋" w:eastAsia="仿宋" w:hAnsi="仿宋"/>
          <w:sz w:val="32"/>
          <w:szCs w:val="32"/>
        </w:rPr>
      </w:pPr>
    </w:p>
    <w:p w:rsidR="00AA0557" w:rsidRPr="001B064E" w:rsidRDefault="00AA0557" w:rsidP="001B064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55" o:spid="_x0000_i1040" type="#_x0000_t75" style="width:517.5pt;height:663pt;visibility:visible">
            <v:imagedata r:id="rId21" o:title=""/>
          </v:shape>
        </w:pict>
      </w:r>
    </w:p>
    <w:p w:rsidR="00AA0557" w:rsidRPr="001B064E" w:rsidRDefault="00AA0557" w:rsidP="001B064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57" o:spid="_x0000_i1041" type="#_x0000_t75" style="width:516.75pt;height:664.5pt;visibility:visible">
            <v:imagedata r:id="rId22" o:title=""/>
          </v:shape>
        </w:pict>
      </w:r>
    </w:p>
    <w:p w:rsidR="00AA0557" w:rsidRPr="001B064E" w:rsidRDefault="00AA0557" w:rsidP="001B064E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2B5E9F">
        <w:rPr>
          <w:rFonts w:ascii="宋体" w:eastAsia="宋体" w:hAnsi="宋体" w:cs="宋体"/>
          <w:noProof/>
          <w:sz w:val="24"/>
          <w:szCs w:val="24"/>
        </w:rPr>
        <w:pict>
          <v:shape id="图片 59" o:spid="_x0000_i1042" type="#_x0000_t75" style="width:513.75pt;height:182.25pt;visibility:visible">
            <v:imagedata r:id="rId23" o:title=""/>
          </v:shape>
        </w:pict>
      </w:r>
    </w:p>
    <w:p w:rsidR="00AA0557" w:rsidRDefault="00AA0557" w:rsidP="001B064E">
      <w:pPr>
        <w:rPr>
          <w:rFonts w:ascii="仿宋" w:eastAsia="仿宋" w:hAnsi="仿宋"/>
          <w:sz w:val="32"/>
          <w:szCs w:val="32"/>
        </w:rPr>
      </w:pPr>
    </w:p>
    <w:p w:rsidR="00AA0557" w:rsidRPr="00605E2B" w:rsidRDefault="00AA0557" w:rsidP="00257239">
      <w:pPr>
        <w:ind w:firstLineChars="1450" w:firstLine="31680"/>
        <w:rPr>
          <w:rFonts w:ascii="仿宋" w:eastAsia="仿宋" w:hAnsi="仿宋"/>
          <w:sz w:val="32"/>
          <w:szCs w:val="32"/>
        </w:rPr>
      </w:pPr>
      <w:r w:rsidRPr="00605E2B">
        <w:rPr>
          <w:rFonts w:ascii="仿宋" w:eastAsia="仿宋" w:hAnsi="仿宋"/>
          <w:sz w:val="32"/>
          <w:szCs w:val="3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AAAAAAA=
</w:fldData>
        </w:fldChar>
      </w:r>
      <w:r w:rsidRPr="00605E2B">
        <w:rPr>
          <w:rFonts w:ascii="仿宋" w:eastAsia="仿宋" w:hAnsi="仿宋"/>
          <w:sz w:val="32"/>
          <w:szCs w:val="32"/>
        </w:rPr>
        <w:instrText>ADDIN CNKISM.UserStyle</w:instrText>
      </w:r>
      <w:r w:rsidRPr="00605E2B">
        <w:rPr>
          <w:rFonts w:ascii="仿宋" w:eastAsia="仿宋" w:hAnsi="仿宋"/>
          <w:sz w:val="32"/>
          <w:szCs w:val="32"/>
        </w:rPr>
      </w:r>
      <w:r w:rsidRPr="00605E2B">
        <w:rPr>
          <w:rFonts w:ascii="仿宋" w:eastAsia="仿宋" w:hAnsi="仿宋"/>
          <w:sz w:val="32"/>
          <w:szCs w:val="32"/>
        </w:rPr>
        <w:fldChar w:fldCharType="end"/>
      </w:r>
      <w:r w:rsidRPr="00605E2B">
        <w:rPr>
          <w:rFonts w:ascii="仿宋" w:eastAsia="仿宋" w:hAnsi="仿宋"/>
          <w:color w:val="000000"/>
          <w:sz w:val="32"/>
          <w:szCs w:val="32"/>
          <w:shd w:val="clear" w:color="auto" w:fill="FFFFFF"/>
        </w:rPr>
        <w:t>—</w:t>
      </w:r>
      <w:r w:rsidRPr="00605E2B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摘自《宿州市纪检监察网》</w:t>
      </w:r>
    </w:p>
    <w:sectPr w:rsidR="00AA0557" w:rsidRPr="00605E2B" w:rsidSect="00D06AEA">
      <w:footerReference w:type="default" r:id="rId24"/>
      <w:pgSz w:w="11906" w:h="16838"/>
      <w:pgMar w:top="1985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557" w:rsidRDefault="00AA0557" w:rsidP="00A46C5C">
      <w:pPr>
        <w:spacing w:after="0"/>
      </w:pPr>
      <w:r>
        <w:separator/>
      </w:r>
    </w:p>
  </w:endnote>
  <w:endnote w:type="continuationSeparator" w:id="0">
    <w:p w:rsidR="00AA0557" w:rsidRDefault="00AA0557" w:rsidP="00A46C5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557" w:rsidRDefault="00AA0557">
    <w:pPr>
      <w:pStyle w:val="Footer"/>
      <w:jc w:val="center"/>
    </w:pPr>
    <w:fldSimple w:instr=" PAGE   \* MERGEFORMAT ">
      <w:r w:rsidRPr="00D94346">
        <w:rPr>
          <w:noProof/>
          <w:lang w:val="zh-CN"/>
        </w:rPr>
        <w:t>4</w:t>
      </w:r>
    </w:fldSimple>
  </w:p>
  <w:p w:rsidR="00AA0557" w:rsidRDefault="00AA05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557" w:rsidRDefault="00AA0557" w:rsidP="00A46C5C">
      <w:pPr>
        <w:spacing w:after="0"/>
      </w:pPr>
      <w:r>
        <w:separator/>
      </w:r>
    </w:p>
  </w:footnote>
  <w:footnote w:type="continuationSeparator" w:id="0">
    <w:p w:rsidR="00AA0557" w:rsidRDefault="00AA0557" w:rsidP="00A46C5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D50"/>
    <w:rsid w:val="00005C8B"/>
    <w:rsid w:val="00032388"/>
    <w:rsid w:val="00066F24"/>
    <w:rsid w:val="000F66BB"/>
    <w:rsid w:val="001021B1"/>
    <w:rsid w:val="001204A7"/>
    <w:rsid w:val="00126582"/>
    <w:rsid w:val="00161E1B"/>
    <w:rsid w:val="001667C6"/>
    <w:rsid w:val="00185B1C"/>
    <w:rsid w:val="001B064E"/>
    <w:rsid w:val="001C528B"/>
    <w:rsid w:val="001F797D"/>
    <w:rsid w:val="00234EDA"/>
    <w:rsid w:val="00245FC6"/>
    <w:rsid w:val="00257239"/>
    <w:rsid w:val="002A4571"/>
    <w:rsid w:val="002B5E9F"/>
    <w:rsid w:val="002E7E52"/>
    <w:rsid w:val="00323B43"/>
    <w:rsid w:val="0032425F"/>
    <w:rsid w:val="0032499C"/>
    <w:rsid w:val="0032779C"/>
    <w:rsid w:val="00344469"/>
    <w:rsid w:val="00344504"/>
    <w:rsid w:val="003A7551"/>
    <w:rsid w:val="003C1045"/>
    <w:rsid w:val="003D37D8"/>
    <w:rsid w:val="003E3741"/>
    <w:rsid w:val="004132BD"/>
    <w:rsid w:val="00413CC3"/>
    <w:rsid w:val="00422902"/>
    <w:rsid w:val="0042358C"/>
    <w:rsid w:val="00425044"/>
    <w:rsid w:val="00426133"/>
    <w:rsid w:val="004358AB"/>
    <w:rsid w:val="00435EB7"/>
    <w:rsid w:val="004403DA"/>
    <w:rsid w:val="004B7285"/>
    <w:rsid w:val="004E76EA"/>
    <w:rsid w:val="00522421"/>
    <w:rsid w:val="00527A1D"/>
    <w:rsid w:val="00542D34"/>
    <w:rsid w:val="00593DCB"/>
    <w:rsid w:val="005C5406"/>
    <w:rsid w:val="005E0407"/>
    <w:rsid w:val="005F054F"/>
    <w:rsid w:val="00605E2B"/>
    <w:rsid w:val="006747BF"/>
    <w:rsid w:val="006A256E"/>
    <w:rsid w:val="006E1489"/>
    <w:rsid w:val="006E22EE"/>
    <w:rsid w:val="007E77F9"/>
    <w:rsid w:val="008B006A"/>
    <w:rsid w:val="008B7726"/>
    <w:rsid w:val="00925A6A"/>
    <w:rsid w:val="00A12CE4"/>
    <w:rsid w:val="00A35531"/>
    <w:rsid w:val="00A46C5C"/>
    <w:rsid w:val="00A523CC"/>
    <w:rsid w:val="00A53DDB"/>
    <w:rsid w:val="00AA0557"/>
    <w:rsid w:val="00AC18C7"/>
    <w:rsid w:val="00BC0BCA"/>
    <w:rsid w:val="00BD1292"/>
    <w:rsid w:val="00C5060E"/>
    <w:rsid w:val="00C77D1B"/>
    <w:rsid w:val="00C84555"/>
    <w:rsid w:val="00CD75F7"/>
    <w:rsid w:val="00D06AEA"/>
    <w:rsid w:val="00D31D50"/>
    <w:rsid w:val="00D37B36"/>
    <w:rsid w:val="00D42CF3"/>
    <w:rsid w:val="00D94346"/>
    <w:rsid w:val="00DF4B64"/>
    <w:rsid w:val="00E62781"/>
    <w:rsid w:val="00EB0E6D"/>
    <w:rsid w:val="00EC5DF0"/>
    <w:rsid w:val="00F15DC3"/>
    <w:rsid w:val="00F2514F"/>
    <w:rsid w:val="00FA762B"/>
    <w:rsid w:val="00FC7748"/>
    <w:rsid w:val="00FE15A5"/>
    <w:rsid w:val="00FE1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B43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paragraph" w:styleId="Heading1">
    <w:name w:val="heading 1"/>
    <w:basedOn w:val="Normal"/>
    <w:link w:val="Heading1Char"/>
    <w:uiPriority w:val="99"/>
    <w:qFormat/>
    <w:rsid w:val="00D06AEA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06AEA"/>
    <w:rPr>
      <w:rFonts w:ascii="宋体" w:eastAsia="宋体" w:hAnsi="宋体" w:cs="宋体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rsid w:val="00D06AEA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6AEA"/>
    <w:rPr>
      <w:rFonts w:ascii="Tahoma" w:hAnsi="Tahom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A46C5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46C5C"/>
    <w:rPr>
      <w:rFonts w:ascii="Tahoma" w:hAnsi="Tahoma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A46C5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46C5C"/>
    <w:rPr>
      <w:rFonts w:ascii="Tahoma" w:hAnsi="Tahoma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1F797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61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45</TotalTime>
  <Pages>18</Pages>
  <Words>27</Words>
  <Characters>160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20</cp:revision>
  <cp:lastPrinted>2019-09-16T03:19:00Z</cp:lastPrinted>
  <dcterms:created xsi:type="dcterms:W3CDTF">2019-09-07T07:27:00Z</dcterms:created>
  <dcterms:modified xsi:type="dcterms:W3CDTF">2019-09-17T00:20:00Z</dcterms:modified>
</cp:coreProperties>
</file>